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2FF2" w14:textId="3CE585E1" w:rsidR="00705129" w:rsidRPr="00705129" w:rsidRDefault="0070512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</w:rPr>
        <w:sectPr w:rsidR="00705129" w:rsidRPr="0070512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2D95D5E2" w14:textId="77777777" w:rsidR="00101D95" w:rsidRPr="000D2A43" w:rsidRDefault="00101D95" w:rsidP="00101D95">
      <w:pPr>
        <w:pStyle w:val="StandardJfE"/>
      </w:pPr>
      <w:r w:rsidRPr="000D2A43">
        <w:t>AN:</w:t>
      </w:r>
    </w:p>
    <w:p w14:paraId="683B03F5" w14:textId="77777777" w:rsidR="00101D95" w:rsidRPr="00C94CAC" w:rsidRDefault="00101D95" w:rsidP="00101D95">
      <w:pPr>
        <w:pStyle w:val="StandardJfE"/>
      </w:pPr>
      <w:r w:rsidRPr="000D2A43">
        <w:t>JUGEND für Europa</w:t>
      </w:r>
      <w:r>
        <w:rPr>
          <w:lang w:val="de-DE"/>
        </w:rPr>
        <w:br/>
      </w:r>
      <w:r w:rsidRPr="000D2A43">
        <w:t xml:space="preserve">Nationale Agentur für </w:t>
      </w:r>
      <w:r>
        <w:rPr>
          <w:lang w:val="de-DE"/>
        </w:rPr>
        <w:t>die EU-Programme</w:t>
      </w:r>
      <w:r>
        <w:br/>
        <w:t>Erasmus+ J</w:t>
      </w:r>
      <w:r>
        <w:rPr>
          <w:lang w:val="de-DE"/>
        </w:rPr>
        <w:t>ugend und Europäisches Solidaritätskorps</w:t>
      </w:r>
    </w:p>
    <w:p w14:paraId="3B13CB6F" w14:textId="77777777" w:rsidR="00101D95" w:rsidRPr="000D2A43" w:rsidRDefault="00101D95" w:rsidP="00101D95">
      <w:pPr>
        <w:pStyle w:val="StandardJfE"/>
      </w:pPr>
      <w:r w:rsidRPr="000D2A43">
        <w:t>Godesberger Allee 142-148</w:t>
      </w:r>
    </w:p>
    <w:p w14:paraId="01703DB7" w14:textId="77777777" w:rsidR="00101D95" w:rsidRPr="000D2A43" w:rsidRDefault="00101D95" w:rsidP="00101D95">
      <w:pPr>
        <w:pStyle w:val="StandardJfE"/>
      </w:pPr>
      <w:r w:rsidRPr="000D2A43">
        <w:t>53175 Bonn</w:t>
      </w:r>
    </w:p>
    <w:p w14:paraId="49FC4788" w14:textId="77777777" w:rsidR="00101D95" w:rsidRPr="000D2A43" w:rsidRDefault="00101D95" w:rsidP="00101D95">
      <w:pPr>
        <w:pStyle w:val="StandardJfE"/>
      </w:pPr>
    </w:p>
    <w:p w14:paraId="6E511322" w14:textId="77777777" w:rsidR="00101D95" w:rsidRPr="000D2A43" w:rsidRDefault="00101D95" w:rsidP="00101D95">
      <w:pPr>
        <w:pStyle w:val="StandardJfE"/>
      </w:pPr>
    </w:p>
    <w:p w14:paraId="3757E5C8" w14:textId="3F418F92" w:rsidR="00101D95" w:rsidRPr="000D2A43" w:rsidRDefault="00101D95" w:rsidP="00101D95">
      <w:pPr>
        <w:pStyle w:val="StandardJfE"/>
      </w:pPr>
      <w:r w:rsidRPr="000D2A43">
        <w:t xml:space="preserve">Bestätigung über das Bankkonto der Gruppe: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me der Gruppe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Name der Gruppe</w:t>
      </w:r>
      <w:r w:rsidRPr="000D2A43">
        <w:rPr>
          <w:b/>
        </w:rPr>
        <w:fldChar w:fldCharType="end"/>
      </w:r>
      <w:r w:rsidRPr="000D2A43">
        <w:t xml:space="preserve">, </w:t>
      </w:r>
      <w:r w:rsidR="0003181D">
        <w:rPr>
          <w:b/>
        </w:rPr>
        <w:fldChar w:fldCharType="begin">
          <w:ffData>
            <w:name w:val=""/>
            <w:enabled/>
            <w:calcOnExit w:val="0"/>
            <w:textInput>
              <w:default w:val="OID"/>
            </w:textInput>
          </w:ffData>
        </w:fldChar>
      </w:r>
      <w:r w:rsidR="0003181D">
        <w:rPr>
          <w:b/>
        </w:rPr>
        <w:instrText xml:space="preserve"> FORMTEXT </w:instrText>
      </w:r>
      <w:r w:rsidR="0003181D">
        <w:rPr>
          <w:b/>
        </w:rPr>
      </w:r>
      <w:r w:rsidR="0003181D">
        <w:rPr>
          <w:b/>
        </w:rPr>
        <w:fldChar w:fldCharType="separate"/>
      </w:r>
      <w:r w:rsidR="0003181D">
        <w:rPr>
          <w:b/>
          <w:noProof/>
        </w:rPr>
        <w:t>OID</w:t>
      </w:r>
      <w:r w:rsidR="0003181D">
        <w:rPr>
          <w:b/>
        </w:rPr>
        <w:fldChar w:fldCharType="end"/>
      </w:r>
      <w:r w:rsidRPr="000D2A43">
        <w:t xml:space="preserve"> </w:t>
      </w:r>
    </w:p>
    <w:p w14:paraId="4216E8D2" w14:textId="77777777" w:rsidR="00101D95" w:rsidRPr="000D2A43" w:rsidRDefault="00101D95" w:rsidP="00101D95">
      <w:pPr>
        <w:pStyle w:val="StandardJfE"/>
      </w:pPr>
    </w:p>
    <w:p w14:paraId="03EE9EDA" w14:textId="77777777" w:rsidR="00101D95" w:rsidRPr="000D2A43" w:rsidRDefault="00101D95" w:rsidP="00101D95">
      <w:pPr>
        <w:pStyle w:val="StandardJfE"/>
      </w:pPr>
    </w:p>
    <w:p w14:paraId="7450CD82" w14:textId="4FBE7492" w:rsidR="00101D95" w:rsidRPr="000D2A43" w:rsidRDefault="00101D95" w:rsidP="00CD2C40">
      <w:pPr>
        <w:pStyle w:val="StandardJfE"/>
        <w:jc w:val="both"/>
      </w:pPr>
      <w:r w:rsidRPr="000D2A43">
        <w:t xml:space="preserve">Hiermit bestätige ich, </w:t>
      </w:r>
      <w:r w:rsidRPr="000D2A43">
        <w:rPr>
          <w:b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bookmarkStart w:id="0" w:name="Text2"/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Vorname</w:t>
      </w:r>
      <w:r w:rsidRPr="000D2A43">
        <w:rPr>
          <w:b/>
        </w:rPr>
        <w:fldChar w:fldCharType="end"/>
      </w:r>
      <w:bookmarkEnd w:id="0"/>
      <w:r w:rsidRPr="000D2A43">
        <w:t xml:space="preserve">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Nachname</w:t>
      </w:r>
      <w:r w:rsidRPr="000D2A43">
        <w:rPr>
          <w:b/>
        </w:rPr>
        <w:fldChar w:fldCharType="end"/>
      </w:r>
      <w:r w:rsidRPr="000D2A43">
        <w:t xml:space="preserve">, als rechtlicher Vertreter </w:t>
      </w:r>
      <w:r w:rsidR="0003181D">
        <w:rPr>
          <w:lang w:val="de-DE"/>
        </w:rPr>
        <w:t xml:space="preserve">/ rechtliche Vertreterin </w:t>
      </w:r>
      <w:r w:rsidRPr="000D2A43">
        <w:t>der oben genannten</w:t>
      </w:r>
      <w:r w:rsidR="00903655">
        <w:rPr>
          <w:lang w:val="de-DE"/>
        </w:rPr>
        <w:t xml:space="preserve"> </w:t>
      </w:r>
      <w:r w:rsidRPr="000D2A43">
        <w:t xml:space="preserve">Gruppe, dass das Bankkonto: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IBAN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IBAN</w:t>
      </w:r>
      <w:r w:rsidRPr="000D2A43">
        <w:rPr>
          <w:b/>
        </w:rPr>
        <w:fldChar w:fldCharType="end"/>
      </w:r>
      <w:r w:rsidRPr="000D2A43">
        <w:t xml:space="preserve"> beim Finanzinstitut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me des Finanzinstituts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Name des Finanzinstituts</w:t>
      </w:r>
      <w:r w:rsidRPr="000D2A43">
        <w:rPr>
          <w:b/>
        </w:rPr>
        <w:fldChar w:fldCharType="end"/>
      </w:r>
      <w:r>
        <w:t xml:space="preserve"> ausschließlich zur Verwen</w:t>
      </w:r>
      <w:r w:rsidRPr="000D2A43">
        <w:t xml:space="preserve">dung und Verwaltung von Fördermitteln </w:t>
      </w:r>
      <w:r w:rsidR="00F977C8">
        <w:rPr>
          <w:lang w:val="de-DE"/>
        </w:rPr>
        <w:t>der</w:t>
      </w:r>
      <w:r w:rsidR="0077411D">
        <w:rPr>
          <w:lang w:val="de-DE"/>
        </w:rPr>
        <w:t xml:space="preserve"> EU-Programme</w:t>
      </w:r>
      <w:r w:rsidR="00F977C8">
        <w:rPr>
          <w:lang w:val="de-DE"/>
        </w:rPr>
        <w:t xml:space="preserve"> </w:t>
      </w:r>
      <w:r w:rsidR="0077411D">
        <w:t>Erasmus+ J</w:t>
      </w:r>
      <w:r w:rsidR="0077411D">
        <w:rPr>
          <w:lang w:val="de-DE"/>
        </w:rPr>
        <w:t>ugend und</w:t>
      </w:r>
      <w:r w:rsidR="00F977C8">
        <w:rPr>
          <w:lang w:val="de-DE"/>
        </w:rPr>
        <w:t xml:space="preserve"> </w:t>
      </w:r>
      <w:r w:rsidR="0077411D">
        <w:rPr>
          <w:lang w:val="de-DE"/>
        </w:rPr>
        <w:t>Europäisches Solidaritätskorps</w:t>
      </w:r>
      <w:r w:rsidR="0077411D" w:rsidRPr="000D2A43">
        <w:t xml:space="preserve"> </w:t>
      </w:r>
      <w:r w:rsidRPr="000D2A43">
        <w:t xml:space="preserve">genutzt wird. </w:t>
      </w:r>
    </w:p>
    <w:p w14:paraId="5AE8FCE5" w14:textId="77777777" w:rsidR="00101D95" w:rsidRPr="000D2A43" w:rsidRDefault="00101D95" w:rsidP="00101D95">
      <w:pPr>
        <w:pStyle w:val="StandardJfE"/>
      </w:pPr>
    </w:p>
    <w:p w14:paraId="373AC305" w14:textId="57E4504C" w:rsidR="00101D95" w:rsidRPr="000D2A43" w:rsidRDefault="00523167" w:rsidP="00CD2C40">
      <w:pPr>
        <w:pStyle w:val="StandardJfE"/>
        <w:jc w:val="both"/>
      </w:pPr>
      <w:sdt>
        <w:sdtPr>
          <w:id w:val="-1813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D95">
            <w:rPr>
              <w:rFonts w:ascii="MS Gothic" w:eastAsia="MS Gothic" w:hAnsi="MS Gothic" w:hint="eastAsia"/>
            </w:rPr>
            <w:t>☐</w:t>
          </w:r>
        </w:sdtContent>
      </w:sdt>
      <w:r w:rsidR="00101D95" w:rsidRPr="000D2A43">
        <w:t xml:space="preserve">Neben mir, </w:t>
      </w:r>
      <w:r w:rsidR="00101D95" w:rsidRPr="0003181D">
        <w:t>dem rechtlichen Vertreter</w:t>
      </w:r>
      <w:r w:rsidR="0003181D" w:rsidRPr="0003181D">
        <w:rPr>
          <w:lang w:val="de-DE"/>
        </w:rPr>
        <w:t xml:space="preserve"> </w:t>
      </w:r>
      <w:r w:rsidR="00101D95" w:rsidRPr="0003181D">
        <w:rPr>
          <w:lang w:val="de-DE"/>
        </w:rPr>
        <w:t>/ der rechtlichen Vertreterin</w:t>
      </w:r>
      <w:r w:rsidR="00101D95" w:rsidRPr="0003181D">
        <w:t xml:space="preserve"> existier</w:t>
      </w:r>
      <w:r w:rsidR="0003181D" w:rsidRPr="0003181D">
        <w:rPr>
          <w:lang w:val="de-DE"/>
        </w:rPr>
        <w:t>en</w:t>
      </w:r>
      <w:r w:rsidR="00101D95" w:rsidRPr="0003181D">
        <w:t xml:space="preserve"> kein</w:t>
      </w:r>
      <w:r w:rsidR="0003181D" w:rsidRPr="0003181D">
        <w:rPr>
          <w:lang w:val="de-DE"/>
        </w:rPr>
        <w:t>e</w:t>
      </w:r>
      <w:r w:rsidR="00101D95" w:rsidRPr="0003181D">
        <w:t xml:space="preserve"> weitere</w:t>
      </w:r>
      <w:r w:rsidR="0003181D" w:rsidRPr="0003181D">
        <w:rPr>
          <w:lang w:val="de-DE"/>
        </w:rPr>
        <w:t>n</w:t>
      </w:r>
      <w:r w:rsidR="00101D95" w:rsidRPr="0003181D">
        <w:t xml:space="preserve"> Kontoinhaber</w:t>
      </w:r>
      <w:r w:rsidR="0003181D" w:rsidRPr="0003181D">
        <w:rPr>
          <w:lang w:val="de-DE"/>
        </w:rPr>
        <w:t xml:space="preserve">*innen </w:t>
      </w:r>
      <w:r w:rsidR="00101D95" w:rsidRPr="0003181D">
        <w:t>und Verfügungsberechtigt</w:t>
      </w:r>
      <w:r w:rsidR="0003181D" w:rsidRPr="0003181D">
        <w:rPr>
          <w:lang w:val="de-DE"/>
        </w:rPr>
        <w:t>e</w:t>
      </w:r>
      <w:r w:rsidR="00101D95" w:rsidRPr="000D2A43">
        <w:t>. Jede geplante Änderung der Verfügungsberechtigung wird der Nationalen Agentur im Vorfeld der Änderung mitgeteilt.</w:t>
      </w:r>
    </w:p>
    <w:p w14:paraId="64586AE2" w14:textId="77777777" w:rsidR="00101D95" w:rsidRPr="000D2A43" w:rsidRDefault="00101D95" w:rsidP="00101D95">
      <w:pPr>
        <w:pStyle w:val="StandardJfE"/>
      </w:pPr>
    </w:p>
    <w:p w14:paraId="2F0958AA" w14:textId="4683C2AE" w:rsidR="00101D95" w:rsidRPr="000D2A43" w:rsidRDefault="00101D95" w:rsidP="00101D95">
      <w:pPr>
        <w:pStyle w:val="StandardJfE"/>
      </w:pPr>
      <w:r w:rsidRPr="000D2A43">
        <w:t>Falls oberer Abschnitt nicht anwendbar</w:t>
      </w:r>
      <w:r w:rsidR="0003181D">
        <w:rPr>
          <w:lang w:val="de-DE"/>
        </w:rPr>
        <w:t xml:space="preserve"> </w:t>
      </w:r>
      <w:r w:rsidRPr="000D2A43">
        <w:t>stattdessen den folgenden Abschnitt ankreuzen und ausfüllen:</w:t>
      </w:r>
    </w:p>
    <w:p w14:paraId="149B2F34" w14:textId="31CC1303" w:rsidR="00101D95" w:rsidRPr="000D2A43" w:rsidRDefault="00523167" w:rsidP="00CD2C40">
      <w:pPr>
        <w:pStyle w:val="StandardJfE"/>
        <w:jc w:val="both"/>
      </w:pPr>
      <w:sdt>
        <w:sdtPr>
          <w:id w:val="-186720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D95">
            <w:rPr>
              <w:rFonts w:ascii="MS Gothic" w:eastAsia="MS Gothic" w:hAnsi="MS Gothic" w:hint="eastAsia"/>
            </w:rPr>
            <w:t>☐</w:t>
          </w:r>
        </w:sdtContent>
      </w:sdt>
      <w:r w:rsidR="00101D95" w:rsidRPr="000D2A43">
        <w:t xml:space="preserve">Neben mir, dem rechtlichen Vertreter </w:t>
      </w:r>
      <w:r w:rsidR="0003181D">
        <w:rPr>
          <w:lang w:val="de-DE"/>
        </w:rPr>
        <w:t xml:space="preserve">/ der rechtlichen Vertreterin </w:t>
      </w:r>
      <w:r w:rsidR="00101D95" w:rsidRPr="000D2A43">
        <w:t xml:space="preserve">hat folgendes Mitglied der Gruppe Verfügungsberechtigung über das oben genannte Bankkonto: </w:t>
      </w:r>
      <w:r w:rsidR="00101D95" w:rsidRPr="000D2A43">
        <w:rPr>
          <w:b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="00101D95" w:rsidRPr="000D2A43">
        <w:rPr>
          <w:b/>
        </w:rPr>
        <w:instrText xml:space="preserve"> FORMTEXT </w:instrText>
      </w:r>
      <w:r w:rsidR="00101D95" w:rsidRPr="000D2A43">
        <w:rPr>
          <w:b/>
        </w:rPr>
      </w:r>
      <w:r w:rsidR="00101D95" w:rsidRPr="000D2A43">
        <w:rPr>
          <w:b/>
        </w:rPr>
        <w:fldChar w:fldCharType="separate"/>
      </w:r>
      <w:r w:rsidR="00101D95" w:rsidRPr="000D2A43">
        <w:rPr>
          <w:b/>
          <w:noProof/>
        </w:rPr>
        <w:t>Vorname</w:t>
      </w:r>
      <w:r w:rsidR="00101D95" w:rsidRPr="000D2A43">
        <w:rPr>
          <w:b/>
        </w:rPr>
        <w:fldChar w:fldCharType="end"/>
      </w:r>
      <w:r w:rsidR="00101D95" w:rsidRPr="000D2A43">
        <w:t xml:space="preserve"> </w:t>
      </w:r>
      <w:r w:rsidR="00101D95"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101D95" w:rsidRPr="000D2A43">
        <w:rPr>
          <w:b/>
        </w:rPr>
        <w:instrText xml:space="preserve"> FORMTEXT </w:instrText>
      </w:r>
      <w:r w:rsidR="00101D95" w:rsidRPr="000D2A43">
        <w:rPr>
          <w:b/>
        </w:rPr>
      </w:r>
      <w:r w:rsidR="00101D95" w:rsidRPr="000D2A43">
        <w:rPr>
          <w:b/>
        </w:rPr>
        <w:fldChar w:fldCharType="separate"/>
      </w:r>
      <w:r w:rsidR="00101D95" w:rsidRPr="000D2A43">
        <w:rPr>
          <w:b/>
          <w:noProof/>
        </w:rPr>
        <w:t>Nachname</w:t>
      </w:r>
      <w:r w:rsidR="00101D95" w:rsidRPr="000D2A43">
        <w:rPr>
          <w:b/>
        </w:rPr>
        <w:fldChar w:fldCharType="end"/>
      </w:r>
      <w:r w:rsidR="00101D95" w:rsidRPr="000D2A43">
        <w:t xml:space="preserve">. Die Person ist aufgeführt in der Liste der Gruppenmitglieder, die ebenfalls im </w:t>
      </w:r>
      <w:r w:rsidR="00101D95" w:rsidRPr="00B87F29">
        <w:rPr>
          <w:lang w:val="de-DE"/>
        </w:rPr>
        <w:t xml:space="preserve">Registrierungssystem ORS </w:t>
      </w:r>
      <w:r w:rsidR="00101D95" w:rsidRPr="000D2A43">
        <w:t xml:space="preserve">hochgeladen wurde. Jede geplante Änderung wird der Nationalen Agentur im Vorfeld der Änderung mitgeteilt. </w:t>
      </w:r>
    </w:p>
    <w:p w14:paraId="206E8F45" w14:textId="77777777" w:rsidR="00101D95" w:rsidRPr="000D2A43" w:rsidRDefault="00101D95" w:rsidP="00101D95">
      <w:pPr>
        <w:pStyle w:val="StandardJfE"/>
      </w:pPr>
    </w:p>
    <w:p w14:paraId="4C7B1871" w14:textId="77777777" w:rsidR="00101D95" w:rsidRPr="000D2A43" w:rsidRDefault="00101D95" w:rsidP="00101D95">
      <w:pPr>
        <w:pStyle w:val="StandardJfE"/>
      </w:pPr>
    </w:p>
    <w:p w14:paraId="296580BE" w14:textId="77777777" w:rsidR="00101D95" w:rsidRPr="000D2A43" w:rsidRDefault="00101D95" w:rsidP="00101D95">
      <w:pPr>
        <w:pStyle w:val="StandardJfE"/>
      </w:pPr>
      <w:r w:rsidRPr="000D2A43">
        <w:t>____________</w:t>
      </w:r>
      <w:r w:rsidRPr="000D2A43">
        <w:softHyphen/>
      </w:r>
      <w:r w:rsidRPr="000D2A43">
        <w:softHyphen/>
      </w:r>
      <w:r w:rsidRPr="000D2A43">
        <w:softHyphen/>
        <w:t>___</w:t>
      </w:r>
      <w:r w:rsidRPr="000D2A43">
        <w:tab/>
      </w:r>
      <w:r w:rsidRPr="000D2A43">
        <w:tab/>
      </w:r>
      <w:r w:rsidRPr="000D2A43">
        <w:tab/>
        <w:t>_______________</w:t>
      </w:r>
    </w:p>
    <w:p w14:paraId="3608BCC2" w14:textId="77777777" w:rsidR="00101D95" w:rsidRPr="000D2A43" w:rsidRDefault="00101D95" w:rsidP="00101D95">
      <w:pPr>
        <w:pStyle w:val="StandardJfE"/>
      </w:pPr>
      <w:r w:rsidRPr="000D2A43">
        <w:t>Ort, Datum</w:t>
      </w:r>
      <w:r w:rsidRPr="000D2A43">
        <w:tab/>
      </w:r>
      <w:r w:rsidRPr="000D2A43">
        <w:tab/>
      </w:r>
      <w:r w:rsidRPr="000D2A43">
        <w:tab/>
      </w:r>
      <w:r w:rsidRPr="000D2A43">
        <w:tab/>
        <w:t>Unterschrift</w:t>
      </w:r>
    </w:p>
    <w:p w14:paraId="083E401D" w14:textId="77777777" w:rsidR="00101D95" w:rsidRDefault="00101D95" w:rsidP="00101D95">
      <w:pPr>
        <w:pStyle w:val="StandardJfE"/>
      </w:pPr>
    </w:p>
    <w:p w14:paraId="572E3FA6" w14:textId="77777777" w:rsidR="00101D95" w:rsidRPr="000D2A43" w:rsidRDefault="00101D95" w:rsidP="00CD2C40">
      <w:pPr>
        <w:pStyle w:val="StandardJfE"/>
        <w:jc w:val="both"/>
        <w:rPr>
          <w:lang w:val="de-DE"/>
        </w:rPr>
      </w:pPr>
      <w:r w:rsidRPr="00B87F29">
        <w:t xml:space="preserve">Hinweis: Dieses Dokument muss neben den übrigen obligatorischen Unterlagen im </w:t>
      </w:r>
      <w:r w:rsidRPr="00B87F29">
        <w:rPr>
          <w:lang w:val="de-DE"/>
        </w:rPr>
        <w:t>Registrierungssystem ORS</w:t>
      </w:r>
      <w:r>
        <w:rPr>
          <w:lang w:val="de-DE"/>
        </w:rPr>
        <w:t xml:space="preserve"> </w:t>
      </w:r>
      <w:r w:rsidRPr="00B87F29">
        <w:t>hochgeladen werden.</w:t>
      </w:r>
    </w:p>
    <w:p w14:paraId="02DF3294" w14:textId="77777777" w:rsidR="00486336" w:rsidRPr="00705129" w:rsidRDefault="00486336" w:rsidP="00101D95">
      <w:pPr>
        <w:pStyle w:val="JfENormaltext"/>
        <w:jc w:val="both"/>
      </w:pPr>
    </w:p>
    <w:sectPr w:rsidR="00486336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34123" w14:textId="77777777" w:rsidR="0024450F" w:rsidRDefault="0024450F" w:rsidP="00CD3334">
      <w:r>
        <w:separator/>
      </w:r>
    </w:p>
  </w:endnote>
  <w:endnote w:type="continuationSeparator" w:id="0">
    <w:p w14:paraId="20DCB82D" w14:textId="77777777" w:rsidR="0024450F" w:rsidRDefault="0024450F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0B28D2E1">
              <wp:simplePos x="0" y="0"/>
              <wp:positionH relativeFrom="column">
                <wp:posOffset>4170045</wp:posOffset>
              </wp:positionH>
              <wp:positionV relativeFrom="paragraph">
                <wp:posOffset>-162836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2E236438" w:rsidR="001C495C" w:rsidRDefault="00523167">
                          <w:pPr>
                            <w:rPr>
                              <w:color w:val="174489"/>
                            </w:rPr>
                          </w:pPr>
                          <w:hyperlink r:id="rId1" w:history="1">
                            <w:r w:rsidR="0001039D" w:rsidRPr="00E53626">
                              <w:rPr>
                                <w:rStyle w:val="Hyperlink"/>
                              </w:rPr>
                              <w:t>www.erasmusplus-jugend.de</w:t>
                            </w:r>
                          </w:hyperlink>
                        </w:p>
                        <w:p w14:paraId="252CB859" w14:textId="4B048AE4" w:rsidR="0001039D" w:rsidRDefault="0001039D">
                          <w:pPr>
                            <w:rPr>
                              <w:color w:val="174489"/>
                            </w:rPr>
                          </w:pPr>
                          <w:r>
                            <w:rPr>
                              <w:color w:val="174489"/>
                            </w:rPr>
                            <w:t>www.</w:t>
                          </w:r>
                        </w:p>
                        <w:p w14:paraId="045F6D08" w14:textId="77777777" w:rsidR="0001039D" w:rsidRPr="001C495C" w:rsidRDefault="0001039D">
                          <w:pPr>
                            <w:rPr>
                              <w:color w:val="17448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12.8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zusLnOAAAAAJAQAADwAAAAAAAAAAAAAAAABpBAAAZHJzL2Rvd25yZXYueG1sUEsFBgAAAAAEAAQA&#10;8wAAAHYFAAAAAA==&#10;" filled="f" stroked="f" strokeweight=".5pt">
              <v:textbox inset="0,0,0,0">
                <w:txbxContent>
                  <w:p w14:paraId="6464848B" w14:textId="2E236438" w:rsidR="001C495C" w:rsidRDefault="00523167">
                    <w:pPr>
                      <w:rPr>
                        <w:color w:val="174489"/>
                      </w:rPr>
                    </w:pPr>
                    <w:hyperlink r:id="rId2" w:history="1">
                      <w:r w:rsidR="0001039D" w:rsidRPr="00E53626">
                        <w:rPr>
                          <w:rStyle w:val="Hyperlink"/>
                        </w:rPr>
                        <w:t>www.erasmusplus-jugend.de</w:t>
                      </w:r>
                    </w:hyperlink>
                  </w:p>
                  <w:p w14:paraId="252CB859" w14:textId="4B048AE4" w:rsidR="0001039D" w:rsidRDefault="0001039D">
                    <w:pPr>
                      <w:rPr>
                        <w:color w:val="174489"/>
                      </w:rPr>
                    </w:pPr>
                    <w:r>
                      <w:rPr>
                        <w:color w:val="174489"/>
                      </w:rPr>
                      <w:t>www.</w:t>
                    </w:r>
                  </w:p>
                  <w:p w14:paraId="045F6D08" w14:textId="77777777" w:rsidR="0001039D" w:rsidRPr="001C495C" w:rsidRDefault="0001039D">
                    <w:pPr>
                      <w:rPr>
                        <w:color w:val="17448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59CF" w14:textId="77777777" w:rsidR="0024450F" w:rsidRDefault="0024450F" w:rsidP="00CD3334">
      <w:r>
        <w:separator/>
      </w:r>
    </w:p>
  </w:footnote>
  <w:footnote w:type="continuationSeparator" w:id="0">
    <w:p w14:paraId="265CFD45" w14:textId="77777777" w:rsidR="0024450F" w:rsidRDefault="0024450F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27AF"/>
    <w:multiLevelType w:val="hybridMultilevel"/>
    <w:tmpl w:val="F09C3EFE"/>
    <w:lvl w:ilvl="0" w:tplc="EBBAD7C6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1"/>
  </w:num>
  <w:num w:numId="2" w16cid:durableId="62948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1039D"/>
    <w:rsid w:val="0003181D"/>
    <w:rsid w:val="00064C53"/>
    <w:rsid w:val="00101D95"/>
    <w:rsid w:val="001C495C"/>
    <w:rsid w:val="0024450F"/>
    <w:rsid w:val="00251127"/>
    <w:rsid w:val="002F0956"/>
    <w:rsid w:val="0034504D"/>
    <w:rsid w:val="00371700"/>
    <w:rsid w:val="003E14A0"/>
    <w:rsid w:val="00486336"/>
    <w:rsid w:val="00495DF4"/>
    <w:rsid w:val="004D1B94"/>
    <w:rsid w:val="004D646D"/>
    <w:rsid w:val="00515228"/>
    <w:rsid w:val="00523167"/>
    <w:rsid w:val="00595FE1"/>
    <w:rsid w:val="005A1845"/>
    <w:rsid w:val="005B676D"/>
    <w:rsid w:val="005D0148"/>
    <w:rsid w:val="005E34AA"/>
    <w:rsid w:val="005F784C"/>
    <w:rsid w:val="006D411A"/>
    <w:rsid w:val="00705129"/>
    <w:rsid w:val="00707619"/>
    <w:rsid w:val="00742179"/>
    <w:rsid w:val="0077411D"/>
    <w:rsid w:val="008013EE"/>
    <w:rsid w:val="008129C2"/>
    <w:rsid w:val="008362F5"/>
    <w:rsid w:val="00903655"/>
    <w:rsid w:val="00A04F68"/>
    <w:rsid w:val="00B95C74"/>
    <w:rsid w:val="00BA2668"/>
    <w:rsid w:val="00BB426F"/>
    <w:rsid w:val="00C61DA6"/>
    <w:rsid w:val="00C939CB"/>
    <w:rsid w:val="00CA07AF"/>
    <w:rsid w:val="00CA2B83"/>
    <w:rsid w:val="00CD2C40"/>
    <w:rsid w:val="00CD3334"/>
    <w:rsid w:val="00CF45D0"/>
    <w:rsid w:val="00CF788C"/>
    <w:rsid w:val="00DE4D7A"/>
    <w:rsid w:val="00E82234"/>
    <w:rsid w:val="00E83986"/>
    <w:rsid w:val="00F42D74"/>
    <w:rsid w:val="00F521BD"/>
    <w:rsid w:val="00F977C8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07619"/>
    <w:pPr>
      <w:spacing w:line="216" w:lineRule="atLeast"/>
      <w:outlineLvl w:val="2"/>
    </w:pPr>
    <w:rPr>
      <w:rFonts w:ascii="Calibri" w:hAnsi="Calibri" w:cs="Times New Roman"/>
      <w:b/>
      <w:bCs/>
      <w:color w:val="2397D4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customStyle="1" w:styleId="berschrift3Zchn">
    <w:name w:val="Überschrift 3 Zchn"/>
    <w:basedOn w:val="Absatz-Standardschriftart"/>
    <w:link w:val="berschrift3"/>
    <w:uiPriority w:val="9"/>
    <w:rsid w:val="00707619"/>
    <w:rPr>
      <w:rFonts w:ascii="Calibri" w:hAnsi="Calibri" w:cs="Times New Roman"/>
      <w:b/>
      <w:bCs/>
      <w:color w:val="2397D4"/>
      <w:sz w:val="22"/>
      <w:szCs w:val="22"/>
      <w:lang w:eastAsia="de-DE"/>
    </w:rPr>
  </w:style>
  <w:style w:type="paragraph" w:customStyle="1" w:styleId="JfENormaltext">
    <w:name w:val="JfE Normaltext"/>
    <w:basedOn w:val="Standard"/>
    <w:qFormat/>
    <w:rsid w:val="00707619"/>
    <w:pPr>
      <w:spacing w:after="288" w:line="288" w:lineRule="exact"/>
    </w:pPr>
    <w:rPr>
      <w:rFonts w:ascii="Calibri" w:hAnsi="Calibri" w:cs="Times New Roman"/>
      <w:szCs w:val="22"/>
      <w:lang w:eastAsia="de-DE"/>
    </w:rPr>
  </w:style>
  <w:style w:type="character" w:styleId="Hyperlink">
    <w:name w:val="Hyperlink"/>
    <w:basedOn w:val="Absatz-Standardschriftart"/>
    <w:unhideWhenUsed/>
    <w:rsid w:val="00707619"/>
    <w:rPr>
      <w:color w:val="0563C1" w:themeColor="hyperlink"/>
      <w:u w:val="single"/>
    </w:rPr>
  </w:style>
  <w:style w:type="paragraph" w:customStyle="1" w:styleId="StandardJfE">
    <w:name w:val="Standard_JfE"/>
    <w:basedOn w:val="StandardWeb"/>
    <w:link w:val="StandardJfEZchn"/>
    <w:qFormat/>
    <w:rsid w:val="00707619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707619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customStyle="1" w:styleId="LinkJfE">
    <w:name w:val="Link_JfE"/>
    <w:basedOn w:val="StandardWeb"/>
    <w:link w:val="LinkJfEZchn"/>
    <w:qFormat/>
    <w:rsid w:val="00707619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val="x-none" w:eastAsia="de-DE"/>
    </w:rPr>
  </w:style>
  <w:style w:type="character" w:customStyle="1" w:styleId="LinkJfEZchn">
    <w:name w:val="Link_JfE Zchn"/>
    <w:link w:val="LinkJfE"/>
    <w:rsid w:val="00707619"/>
    <w:rPr>
      <w:rFonts w:ascii="Calibri" w:eastAsia="Times New Roman" w:hAnsi="Calibri" w:cs="Times New Roman"/>
      <w:color w:val="D30547"/>
      <w:sz w:val="22"/>
      <w:szCs w:val="22"/>
      <w:lang w:val="x-none" w:eastAsia="de-DE"/>
    </w:rPr>
  </w:style>
  <w:style w:type="character" w:styleId="Kommentarzeichen">
    <w:name w:val="annotation reference"/>
    <w:uiPriority w:val="99"/>
    <w:unhideWhenUsed/>
    <w:rsid w:val="00707619"/>
    <w:rPr>
      <w:sz w:val="16"/>
      <w:szCs w:val="16"/>
    </w:rPr>
  </w:style>
  <w:style w:type="paragraph" w:customStyle="1" w:styleId="berschriftJfE">
    <w:name w:val="Überschrift_JfE"/>
    <w:basedOn w:val="berschrift1"/>
    <w:link w:val="berschriftJfEZchn"/>
    <w:qFormat/>
    <w:rsid w:val="00707619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character" w:customStyle="1" w:styleId="berschriftJfEZchn">
    <w:name w:val="Überschrift_JfE Zchn"/>
    <w:link w:val="berschriftJfE"/>
    <w:rsid w:val="00707619"/>
    <w:rPr>
      <w:rFonts w:ascii="Calibri" w:eastAsia="Times New Roman" w:hAnsi="Calibri" w:cs="Calibri-Bold"/>
      <w:b/>
      <w:bCs/>
      <w:color w:val="00A5DB"/>
      <w:lang w:val="en-US" w:eastAsia="de-DE"/>
    </w:rPr>
  </w:style>
  <w:style w:type="paragraph" w:styleId="StandardWeb">
    <w:name w:val="Normal (Web)"/>
    <w:basedOn w:val="Standard"/>
    <w:uiPriority w:val="99"/>
    <w:semiHidden/>
    <w:unhideWhenUsed/>
    <w:rsid w:val="00707619"/>
    <w:rPr>
      <w:rFonts w:ascii="Times New Roman" w:hAnsi="Times New Roman" w:cs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rasmusplus-jugend.de" TargetMode="External"/><Relationship Id="rId1" Type="http://schemas.openxmlformats.org/officeDocument/2006/relationships/hyperlink" Target="http://www.erasmusplus-juge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7" ma:contentTypeDescription="Ein neues Dokument erstellen." ma:contentTypeScope="" ma:versionID="441b4dd8ea36d5f8dea90baf8011840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4913c419acbe88a90b10ba9e16827f59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Props1.xml><?xml version="1.0" encoding="utf-8"?>
<ds:datastoreItem xmlns:ds="http://schemas.openxmlformats.org/officeDocument/2006/customXml" ds:itemID="{D8B9B085-1E36-4DEA-928A-E7267DB90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347B7-98A3-4F0C-970C-3DBB983661C9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ffe8719-8db3-4c7e-a384-5661382be024"/>
    <ds:schemaRef ds:uri="b8539960-a584-4f44-864f-f9475b807a2b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Benjamin Bertram</cp:lastModifiedBy>
  <cp:revision>13</cp:revision>
  <cp:lastPrinted>2022-06-22T07:42:00Z</cp:lastPrinted>
  <dcterms:created xsi:type="dcterms:W3CDTF">2023-02-22T12:56:00Z</dcterms:created>
  <dcterms:modified xsi:type="dcterms:W3CDTF">2023-12-11T14:30:00Z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